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B9" w:rsidRPr="00484C25" w:rsidRDefault="00E659B9" w:rsidP="00484C25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84C25">
        <w:rPr>
          <w:rFonts w:ascii="Times New Roman" w:hAnsi="Times New Roman" w:cs="Times New Roman"/>
          <w:sz w:val="24"/>
          <w:szCs w:val="24"/>
        </w:rPr>
        <w:t>Lisa 1</w:t>
      </w:r>
    </w:p>
    <w:p w:rsidR="00E659B9" w:rsidRPr="00484C25" w:rsidRDefault="00E659B9" w:rsidP="00484C2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C25">
        <w:rPr>
          <w:rFonts w:ascii="Times New Roman" w:hAnsi="Times New Roman" w:cs="Times New Roman"/>
          <w:sz w:val="24"/>
          <w:szCs w:val="24"/>
        </w:rPr>
        <w:t>Perve detailplaneeringuala skeem</w:t>
      </w:r>
    </w:p>
    <w:p w:rsidR="00E659B9" w:rsidRPr="00484C25" w:rsidRDefault="00E659B9" w:rsidP="00484C2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C25">
        <w:rPr>
          <w:rFonts w:ascii="Times New Roman" w:hAnsi="Times New Roman" w:cs="Times New Roman"/>
          <w:sz w:val="24"/>
          <w:szCs w:val="24"/>
        </w:rPr>
        <w:t>Värska vald, Lobotka  küla</w:t>
      </w:r>
    </w:p>
    <w:p w:rsidR="00E659B9" w:rsidRDefault="00E659B9" w:rsidP="00484C2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C25">
        <w:rPr>
          <w:rFonts w:ascii="Times New Roman" w:hAnsi="Times New Roman" w:cs="Times New Roman"/>
          <w:sz w:val="24"/>
          <w:szCs w:val="24"/>
        </w:rPr>
        <w:t>M= 1:5000</w:t>
      </w:r>
    </w:p>
    <w:p w:rsidR="00E659B9" w:rsidRPr="00484C25" w:rsidRDefault="00E659B9" w:rsidP="00484C25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D3D">
        <w:rPr>
          <w:rFonts w:ascii="Times New Roman" w:hAnsi="Times New Roman" w:cs="Times New Roman"/>
          <w:noProof/>
          <w:sz w:val="24"/>
          <w:szCs w:val="24"/>
          <w:lang w:eastAsia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lt 1" o:spid="_x0000_i1025" type="#_x0000_t75" style="width:450pt;height:396.75pt;visibility:visible">
            <v:imagedata r:id="rId4" o:title=""/>
          </v:shape>
        </w:pict>
      </w:r>
    </w:p>
    <w:sectPr w:rsidR="00E659B9" w:rsidRPr="00484C25" w:rsidSect="008D2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4C25"/>
    <w:rsid w:val="00151875"/>
    <w:rsid w:val="00484C25"/>
    <w:rsid w:val="00604D3D"/>
    <w:rsid w:val="007207CC"/>
    <w:rsid w:val="008D2D0C"/>
    <w:rsid w:val="00B20574"/>
    <w:rsid w:val="00B67B7F"/>
    <w:rsid w:val="00BD42B0"/>
    <w:rsid w:val="00E6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D0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8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11</Words>
  <Characters>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Vallasekretär</cp:lastModifiedBy>
  <cp:revision>3</cp:revision>
  <dcterms:created xsi:type="dcterms:W3CDTF">2015-11-13T07:24:00Z</dcterms:created>
  <dcterms:modified xsi:type="dcterms:W3CDTF">2015-12-22T06:58:00Z</dcterms:modified>
</cp:coreProperties>
</file>